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21"/>
        <w:gridCol w:w="700"/>
        <w:gridCol w:w="5182"/>
        <w:gridCol w:w="547"/>
        <w:gridCol w:w="4664"/>
      </w:tblGrid>
      <w:tr w:rsidR="00BD43AD" w:rsidRPr="00DD7039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:rsidR="00961FD4" w:rsidRDefault="00961FD4" w:rsidP="00657049">
            <w:pPr>
              <w:pStyle w:val="af"/>
            </w:pPr>
            <w:bookmarkStart w:id="0" w:name="_GoBack"/>
            <w:bookmarkEnd w:id="0"/>
          </w:p>
          <w:p w:rsidR="00C76DDE" w:rsidRDefault="00C76DDE" w:rsidP="00C76DDE">
            <w:pPr>
              <w:pStyle w:val="ae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C76DDE" w:rsidRPr="00657049" w:rsidRDefault="00C76DDE" w:rsidP="00C76DDE">
            <w:pPr>
              <w:pStyle w:val="ae"/>
            </w:pPr>
          </w:p>
        </w:tc>
        <w:tc>
          <w:tcPr>
            <w:tcW w:w="633" w:type="dxa"/>
            <w:tcBorders>
              <w:bottom w:val="nil"/>
            </w:tcBorders>
          </w:tcPr>
          <w:p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:rsidR="00961FD4" w:rsidRPr="005D5972" w:rsidRDefault="005D5972" w:rsidP="00A21AC6">
            <w:pPr>
              <w:pStyle w:val="24"/>
              <w:rPr>
                <w:lang w:val="en-US"/>
              </w:rPr>
            </w:pPr>
            <w:r>
              <w:rPr>
                <w:lang w:val="en-US"/>
              </w:rPr>
              <w:t>http://11ps.tilda.ws/</w:t>
            </w:r>
          </w:p>
          <w:p w:rsidR="00A77242" w:rsidRPr="00D14FD3" w:rsidRDefault="005D5972" w:rsidP="005D5972"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872892"/>
                  <wp:effectExtent l="0" t="57150" r="0" b="603608"/>
                  <wp:docPr id="1" name="Рисунок 0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38" cy="187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bottom w:val="nil"/>
            </w:tcBorders>
          </w:tcPr>
          <w:p w:rsidR="00961FD4" w:rsidRDefault="00961FD4" w:rsidP="0009727F"/>
        </w:tc>
        <w:tc>
          <w:tcPr>
            <w:tcW w:w="4220" w:type="dxa"/>
          </w:tcPr>
          <w:p w:rsidR="00961FD4" w:rsidRPr="0017682E" w:rsidRDefault="00C76DDE" w:rsidP="00A21AC6">
            <w:pPr>
              <w:pStyle w:val="a7"/>
              <w:rPr>
                <w:i/>
                <w:sz w:val="52"/>
              </w:rPr>
            </w:pPr>
            <w:r w:rsidRPr="0017682E">
              <w:rPr>
                <w:i/>
                <w:sz w:val="52"/>
              </w:rPr>
              <w:t>Конфликты и пути их решений.</w:t>
            </w:r>
          </w:p>
          <w:p w:rsidR="00F9063B" w:rsidRPr="00F9063B" w:rsidRDefault="00F9063B" w:rsidP="00C76DDE">
            <w:pPr>
              <w:pStyle w:val="a9"/>
              <w:rPr>
                <w:sz w:val="16"/>
              </w:rPr>
            </w:pPr>
          </w:p>
        </w:tc>
      </w:tr>
    </w:tbl>
    <w:p w:rsidR="00330144" w:rsidRDefault="00330144">
      <w:r>
        <w:rPr>
          <w:lang w:bidi="ru-RU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4682"/>
        <w:gridCol w:w="623"/>
        <w:gridCol w:w="5229"/>
        <w:gridCol w:w="706"/>
        <w:gridCol w:w="4662"/>
      </w:tblGrid>
      <w:tr w:rsidR="00807373" w:rsidRPr="00DD7039" w:rsidTr="00CF63A3">
        <w:trPr>
          <w:trHeight w:val="10125"/>
          <w:jc w:val="center"/>
        </w:trPr>
        <w:tc>
          <w:tcPr>
            <w:tcW w:w="1472" w:type="pct"/>
          </w:tcPr>
          <w:p w:rsidR="00807373" w:rsidRPr="0068630D" w:rsidRDefault="00807373" w:rsidP="0068630D">
            <w:pPr>
              <w:pStyle w:val="31"/>
            </w:pPr>
            <w:r w:rsidRPr="0009727F">
              <w:rPr>
                <w:lang w:bidi="ru-RU"/>
              </w:rPr>
              <w:lastRenderedPageBreak/>
              <w:t>Наши контакты</w:t>
            </w:r>
          </w:p>
          <w:p w:rsidR="00FD0C02" w:rsidRPr="00FD0C02" w:rsidRDefault="00FD0C02" w:rsidP="00FD0C02">
            <w:pPr>
              <w:rPr>
                <w:rFonts w:ascii="Constantia" w:eastAsia="Dotum" w:hAnsi="Constantia" w:cs="Angsana New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FD0C02">
              <w:rPr>
                <w:rFonts w:ascii="Constantia" w:eastAsia="Dotum" w:hAnsi="Constantia" w:cs="Angsana New"/>
                <w:b/>
                <w:color w:val="000000" w:themeColor="text1"/>
                <w:lang w:bidi="ru-RU"/>
              </w:rPr>
              <w:t>Адрес:</w:t>
            </w:r>
            <w:r w:rsidR="00807373" w:rsidRPr="00FD0C02">
              <w:rPr>
                <w:rFonts w:ascii="Constantia" w:eastAsia="Dotum" w:hAnsi="Constantia" w:cs="Angsana New"/>
                <w:lang w:bidi="ru-RU"/>
              </w:rPr>
              <w:br/>
            </w:r>
            <w:r w:rsidRPr="00FD0C02">
              <w:rPr>
                <w:rFonts w:ascii="Constantia" w:eastAsia="Dotum" w:hAnsi="Constantia" w:cs="Angsana New"/>
                <w:color w:val="262626" w:themeColor="text1" w:themeTint="D9"/>
                <w:spacing w:val="-2"/>
                <w:sz w:val="23"/>
                <w:szCs w:val="23"/>
                <w:shd w:val="clear" w:color="auto" w:fill="FFFFFF"/>
              </w:rPr>
              <w:t xml:space="preserve">393550, Тамбовская область, Токаревский район, </w:t>
            </w:r>
            <w:proofErr w:type="spellStart"/>
            <w:r w:rsidRPr="00FD0C02">
              <w:rPr>
                <w:rFonts w:ascii="Constantia" w:eastAsia="Dotum" w:hAnsi="Constantia" w:cs="Angsana New"/>
                <w:color w:val="262626" w:themeColor="text1" w:themeTint="D9"/>
                <w:spacing w:val="-2"/>
                <w:sz w:val="23"/>
                <w:szCs w:val="23"/>
                <w:shd w:val="clear" w:color="auto" w:fill="FFFFFF"/>
              </w:rPr>
              <w:t>р.п</w:t>
            </w:r>
            <w:proofErr w:type="spellEnd"/>
            <w:r w:rsidRPr="00FD0C02">
              <w:rPr>
                <w:rFonts w:ascii="Constantia" w:eastAsia="Dotum" w:hAnsi="Constantia" w:cs="Angsana New"/>
                <w:color w:val="262626" w:themeColor="text1" w:themeTint="D9"/>
                <w:spacing w:val="-2"/>
                <w:sz w:val="23"/>
                <w:szCs w:val="23"/>
                <w:shd w:val="clear" w:color="auto" w:fill="FFFFFF"/>
              </w:rPr>
              <w:t>. Токаревка, ул. Школьная, д. 2, Токаревка</w:t>
            </w:r>
          </w:p>
          <w:p w:rsidR="00807373" w:rsidRPr="00FD0C02" w:rsidRDefault="00FD0C02" w:rsidP="00FD0C02">
            <w:pPr>
              <w:rPr>
                <w:rFonts w:ascii="Arial" w:hAnsi="Arial" w:cs="Arial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FD0C02">
              <w:rPr>
                <w:rFonts w:ascii="Constantia" w:eastAsia="Dotum" w:hAnsi="Constantia" w:cs="Angsana New"/>
                <w:b/>
                <w:color w:val="000000"/>
                <w:spacing w:val="-2"/>
                <w:sz w:val="23"/>
                <w:szCs w:val="23"/>
                <w:shd w:val="clear" w:color="auto" w:fill="FFFFFF"/>
                <w:lang w:val="en-US"/>
              </w:rPr>
              <w:t>E</w:t>
            </w:r>
            <w:r w:rsidRPr="00FD0C02">
              <w:rPr>
                <w:rFonts w:ascii="Constantia" w:eastAsia="Dotum" w:hAnsi="Constantia" w:cs="Angsana New"/>
                <w:b/>
                <w:color w:val="000000"/>
                <w:spacing w:val="-2"/>
                <w:sz w:val="23"/>
                <w:szCs w:val="23"/>
                <w:shd w:val="clear" w:color="auto" w:fill="FFFFFF"/>
              </w:rPr>
              <w:t>-</w:t>
            </w:r>
            <w:r w:rsidRPr="00FD0C02">
              <w:rPr>
                <w:rFonts w:ascii="Constantia" w:eastAsia="Dotum" w:hAnsi="Constantia" w:cs="Angsana New"/>
                <w:b/>
                <w:color w:val="000000"/>
                <w:spacing w:val="-2"/>
                <w:sz w:val="23"/>
                <w:szCs w:val="23"/>
                <w:shd w:val="clear" w:color="auto" w:fill="FFFFFF"/>
                <w:lang w:val="en-US"/>
              </w:rPr>
              <w:t>mail</w:t>
            </w:r>
            <w:r w:rsidRPr="00FD0C02">
              <w:rPr>
                <w:rFonts w:ascii="Constantia" w:eastAsia="Dotum" w:hAnsi="Constantia" w:cs="Angsana New"/>
                <w:b/>
                <w:color w:val="000000"/>
                <w:spacing w:val="-2"/>
                <w:sz w:val="23"/>
                <w:szCs w:val="23"/>
                <w:shd w:val="clear" w:color="auto" w:fill="FFFFFF"/>
              </w:rPr>
              <w:t>:</w:t>
            </w:r>
            <w:r w:rsidR="00807373" w:rsidRPr="00FD0C02">
              <w:rPr>
                <w:rFonts w:ascii="Dotum" w:eastAsia="Dotum" w:hAnsi="Dotum" w:cs="Angsana New"/>
                <w:shd w:val="clear" w:color="auto" w:fill="FFFFFF" w:themeFill="background1"/>
                <w:lang w:bidi="ru-RU"/>
              </w:rPr>
              <w:br/>
            </w:r>
            <w:proofErr w:type="spellStart"/>
            <w:r w:rsidRPr="00FD0C02">
              <w:rPr>
                <w:rFonts w:ascii="Constantia" w:eastAsia="Dotum" w:hAnsi="Constantia" w:cs="Angsana New"/>
                <w:color w:val="262626" w:themeColor="text1" w:themeTint="D9"/>
                <w:lang w:val="en-US" w:bidi="ru-RU"/>
              </w:rPr>
              <w:t>sholnypsiholog</w:t>
            </w:r>
            <w:proofErr w:type="spellEnd"/>
            <w:r w:rsidRPr="00FD0C02">
              <w:rPr>
                <w:rFonts w:ascii="Constantia" w:eastAsia="Dotum" w:hAnsi="Constantia" w:cs="Angsana New"/>
                <w:color w:val="262626" w:themeColor="text1" w:themeTint="D9"/>
                <w:lang w:bidi="ru-RU"/>
              </w:rPr>
              <w:t>@</w:t>
            </w:r>
            <w:proofErr w:type="spellStart"/>
            <w:r w:rsidRPr="00FD0C02">
              <w:rPr>
                <w:rFonts w:ascii="Constantia" w:eastAsia="Dotum" w:hAnsi="Constantia" w:cs="Angsana New"/>
                <w:color w:val="262626" w:themeColor="text1" w:themeTint="D9"/>
                <w:lang w:val="en-US" w:bidi="ru-RU"/>
              </w:rPr>
              <w:t>yandex</w:t>
            </w:r>
            <w:proofErr w:type="spellEnd"/>
            <w:r w:rsidRPr="00FD0C02">
              <w:rPr>
                <w:rFonts w:ascii="Constantia" w:eastAsia="Dotum" w:hAnsi="Constantia" w:cs="Angsana New"/>
                <w:color w:val="262626" w:themeColor="text1" w:themeTint="D9"/>
                <w:lang w:bidi="ru-RU"/>
              </w:rPr>
              <w:t>.</w:t>
            </w:r>
            <w:proofErr w:type="spellStart"/>
            <w:r w:rsidRPr="00FD0C02">
              <w:rPr>
                <w:rFonts w:ascii="Constantia" w:eastAsia="Dotum" w:hAnsi="Constantia" w:cs="Angsana New"/>
                <w:color w:val="262626" w:themeColor="text1" w:themeTint="D9"/>
                <w:lang w:val="en-US" w:bidi="ru-RU"/>
              </w:rPr>
              <w:t>ru</w:t>
            </w:r>
            <w:proofErr w:type="spellEnd"/>
            <w:r w:rsidR="00807373" w:rsidRPr="0009727F">
              <w:rPr>
                <w:lang w:bidi="ru-RU"/>
              </w:rPr>
              <w:br/>
            </w:r>
            <w:r w:rsidR="00807373" w:rsidRPr="0009727F">
              <w:rPr>
                <w:b/>
                <w:lang w:bidi="ru-RU"/>
              </w:rPr>
              <w:br/>
            </w:r>
          </w:p>
        </w:tc>
        <w:tc>
          <w:tcPr>
            <w:tcW w:w="196" w:type="pct"/>
          </w:tcPr>
          <w:p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:rsidR="00807373" w:rsidRPr="0017682E" w:rsidRDefault="0017682E" w:rsidP="0017682E">
            <w:pPr>
              <w:pStyle w:val="24"/>
              <w:rPr>
                <w:b/>
                <w:i/>
                <w:sz w:val="24"/>
              </w:rPr>
            </w:pPr>
            <w:r w:rsidRPr="0017682E">
              <w:rPr>
                <w:b/>
                <w:i/>
                <w:sz w:val="24"/>
              </w:rPr>
              <w:t>Режим работы:</w:t>
            </w:r>
          </w:p>
          <w:p w:rsidR="0017682E" w:rsidRPr="0017682E" w:rsidRDefault="0017682E" w:rsidP="00C76DDE">
            <w:r>
              <w:t>Понедельник-суббота, с 8</w:t>
            </w:r>
            <w:r w:rsidRPr="0017682E">
              <w:t>:</w:t>
            </w:r>
            <w:r>
              <w:t>30 до 15</w:t>
            </w:r>
            <w:r w:rsidRPr="0017682E">
              <w:t>:</w:t>
            </w:r>
            <w:r>
              <w:t>00,       вторник - методический день.</w:t>
            </w:r>
          </w:p>
        </w:tc>
        <w:tc>
          <w:tcPr>
            <w:tcW w:w="222" w:type="pct"/>
          </w:tcPr>
          <w:p w:rsidR="00807373" w:rsidRDefault="00807373" w:rsidP="00330144"/>
        </w:tc>
        <w:tc>
          <w:tcPr>
            <w:tcW w:w="1466" w:type="pct"/>
          </w:tcPr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</w:p>
          <w:p w:rsidR="00807373" w:rsidRPr="00C76DDE" w:rsidRDefault="00C76DDE" w:rsidP="00C76DDE">
            <w:pPr>
              <w:pStyle w:val="ae"/>
              <w:spacing w:line="276" w:lineRule="auto"/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</w:pPr>
            <w:r w:rsidRPr="00C76DDE">
              <w:rPr>
                <w:rFonts w:ascii="Consolas" w:eastAsia="Meiryo" w:hAnsi="Consolas" w:cs="Consolas"/>
                <w:color w:val="000000" w:themeColor="text1"/>
                <w:sz w:val="24"/>
                <w:szCs w:val="24"/>
              </w:rPr>
              <w:t>Вражда разрушает устойчивые связи между людьми и становится причиной насилия, которое может привести к самым трагическим и необратимым последствиям. Поэтому так важно сохранять мир и заботиться о том, чтобы все конфликты были улажены вовремя. В решении проблем помогает готовность к компромиссам.</w:t>
            </w:r>
          </w:p>
        </w:tc>
      </w:tr>
    </w:tbl>
    <w:p w:rsidR="00DD7039" w:rsidRPr="00DD7039" w:rsidRDefault="00DD7039" w:rsidP="00DD7039">
      <w:pPr>
        <w:pStyle w:val="a6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1"/>
      <w:headerReference w:type="default" r:id="rId12"/>
      <w:footerReference w:type="even" r:id="rId13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5EF" w:rsidRDefault="002065EF" w:rsidP="00DD7039">
      <w:pPr>
        <w:spacing w:after="0" w:line="240" w:lineRule="auto"/>
      </w:pPr>
      <w:r>
        <w:separator/>
      </w:r>
    </w:p>
  </w:endnote>
  <w:endnote w:type="continuationSeparator" w:id="0">
    <w:p w:rsidR="002065EF" w:rsidRDefault="002065EF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9E" w:rsidRDefault="00B5749E">
    <w:pPr>
      <w:pStyle w:val="af2"/>
    </w:pPr>
    <w:r>
      <w:rPr>
        <w:noProof/>
        <w:lang w:eastAsia="ru-RU"/>
      </w:rPr>
      <w:drawing>
        <wp:anchor distT="0" distB="0" distL="114300" distR="114300" simplePos="0" relativeHeight="251646975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Рисунок 1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5EF" w:rsidRDefault="002065EF" w:rsidP="00DD7039">
      <w:pPr>
        <w:spacing w:after="0" w:line="240" w:lineRule="auto"/>
      </w:pPr>
      <w:r>
        <w:separator/>
      </w:r>
    </w:p>
  </w:footnote>
  <w:footnote w:type="continuationSeparator" w:id="0">
    <w:p w:rsidR="002065EF" w:rsidRDefault="002065EF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9E" w:rsidRDefault="002065EF">
    <w:pPr>
      <w:pStyle w:val="af0"/>
    </w:pPr>
    <w:r>
      <w:rPr>
        <w:noProof/>
        <w:lang w:bidi="ru-RU"/>
      </w:rPr>
      <w:pict>
        <v:rect id="Прямоугольник 14" o:spid="_x0000_s2070" style="position:absolute;margin-left:0;margin-top:0;width:532.8pt;height:397.45pt;z-index:251645950;visibility:visible;mso-width-percent:673;mso-height-percent:649;mso-position-horizontal:left;mso-position-horizontal-relative:page;mso-position-vertical:top;mso-position-vertical-relative:page;mso-width-percent:673;mso-height-percent:649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IQAAgICAwMDAwQEAwUFBQUFBwYGBgYHCgcIBwgHCg8K&#10;CwoKCwoPDhEODQ4RDhgTERETGBwYFxgcIh8fIispKzg4SwECAgIDAwMDBAQDBQUFBQUHBgYGBgcK&#10;BwgHCAcKDwoLCgoLCg8OEQ4NDhEOGBMRERMYHBgXGBwiHx8iKykrODhL/8AAEQgOQxVkAwEi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" stroked="f" strokeweight="1pt">
          <v:fill r:id="rId1" o:title="" recolor="t" rotate="t" type="frame"/>
          <o:lock v:ext="edit" aspectratio="t"/>
          <w10:wrap anchorx="page" anchory="page"/>
        </v:rect>
      </w:pict>
    </w:r>
    <w:r>
      <w:rPr>
        <w:noProof/>
        <w:lang w:bidi="ru-RU"/>
      </w:rPr>
      <w:pict>
        <v:group id="Группа 36" o:spid="_x0000_s2059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">
          <v:shape id="Прямоугольник 35" o:spid="_x0000_s2069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<v:stroke joinstyle="miter"/>
            <v:path arrowok="t" o:connecttype="custom" o:connectlocs="0,0;3360076,1612900;3360076,4977158;0,4977158;0,0" o:connectangles="0,0,0,0,0"/>
          </v:shape>
          <v:group id="Группа 3" o:spid="_x0000_s2060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shape id="Полилиния 14" o:spid="_x0000_s2068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<v:path arrowok="t" o:connecttype="custom" o:connectlocs="3342005,0;3342005,4988515;176392,6856757;0,6856757;0,0;3342005,0" o:connectangles="0,0,0,0,0,0"/>
            </v:shape>
            <v:shape id="Полилиния 15" o:spid="_x0000_s2067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<v:path arrowok="t" o:connecttype="custom" o:connectlocs="3274483,0;3274483,2265439;0,2265439;0,831688;3274483,0" o:connectangles="0,0,0,0,0"/>
            </v:shape>
            <v:shape id="Полилиния 16" o:spid="_x0000_s2066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<v:path arrowok="t" o:connecttype="custom" o:connectlocs="3274483,0;3274483,2444674;0,2444674;0,1010913;3274483,0" o:connectangles="0,0,0,0,0"/>
            </v:shape>
            <v:shape id="Полилиния 17" o:spid="_x0000_s2065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<v:path arrowok="t" o:connecttype="custom" o:connectlocs="3274483,0;3274483,3340845;0,3340845;0,1237765;3274483,0" o:connectangles="0,0,0,0,0"/>
            </v:shape>
            <v:shape id="Полилиния 19" o:spid="_x0000_s2064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<v:path arrowok="t" o:connecttype="custom" o:connectlocs="3289514,0;3289514,422908;1896126,820610;0,2044523;0,1932494;2718504,98025;3159175,22406;3289514,0" o:connectangles="0,0,0,0,0,0,0,0"/>
            </v:shape>
            <v:shape id="Полилиния 20" o:spid="_x0000_s2063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<v:path arrowok="t" o:connecttype="custom" o:connectlocs="3313466,0;3313466,425813;1909932,941270;0,2327963;0,2215907;2738298,148474;3182178,36418;3313466,0" o:connectangles="0,0,0,0,0,0,0,0"/>
            </v:shape>
            <v:shape id="Полилиния 21" o:spid="_x0000_s2062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<v:path arrowok="t" o:connecttype="custom" o:connectlocs="2458155,127841;2458155,608346;0,608346;2458155,127841" o:connectangles="0,0,0,0"/>
            </v:shape>
            <v:shape id="Полилиния 5" o:spid="_x0000_s2061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<v:path arrowok="t" o:connecttype="custom" o:connectlocs="3313465,0;3313465,92774;157036,1967927;0,1967927;3313465,0" o:connectangles="0,0,0,0,0"/>
            </v:shape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9" w:rsidRDefault="002065EF" w:rsidP="00D14FD3">
    <w:pPr>
      <w:pStyle w:val="af0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ru-RU"/>
      </w:rPr>
      <w:pict>
        <v:group id="Группа 12" o:spid="_x0000_s2049" style="position:absolute;left:0;text-align:left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">
          <v:shape id="Прямоугольник 35" o:spid="_x0000_s2058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<v:stroke joinstyle="miter"/>
            <v:path arrowok="t" o:connecttype="custom" o:connectlocs="0,0;3466694,1861892;3466694,5745510;0,5745510;0,0" o:connectangles="0,0,0,0,0"/>
          </v:shape>
          <v:shape id="Полилиния 14" o:spid="_x0000_s2057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<v:path arrowok="t" o:connecttype="custom" o:connectlocs="3448049,0;3448049,5758621;181989,7915274;0,7915274;0,0;3448049,0" o:connectangles="0,0,0,0,0,0"/>
          </v:shape>
          <v:shape id="Полилиния 15" o:spid="_x0000_s2056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<v:path arrowok="t" o:connecttype="custom" o:connectlocs="3378385,0;3378385,2615168;0,2615168;0,960080;3378385,0" o:connectangles="0,0,0,0,0"/>
          </v:shape>
          <v:shape id="Полилиния 16" o:spid="_x0000_s2055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<v:path arrowok="t" o:connecttype="custom" o:connectlocs="3378385,0;3378385,2822072;0,2822072;0,1166974;3378385,0" o:connectangles="0,0,0,0,0"/>
          </v:shape>
          <v:shape id="Полилиния 19" o:spid="_x0000_s2054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<v:path arrowok="t" o:connecttype="custom" o:connectlocs="3393892,0;3393892,488195;1956291,947292;0,2360148;0,2230825;2804764,113158;3259417,25865;3393892,0" o:connectangles="0,0,0,0,0,0,0,0"/>
          </v:shape>
          <v:shape id="Полилиния 20" o:spid="_x0000_s2053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<v:path arrowok="t" o:connecttype="custom" o:connectlocs="3418604,0;3418604,491548;1970535,1086580;0,2687344;0,2557989;2825186,171395;3283150,42040;3418604,0" o:connectangles="0,0,0,0,0,0,0,0"/>
          </v:shape>
          <v:shape id="Полилиния 17" o:spid="_x0000_s2052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<v:path arrowok="t" o:connecttype="custom" o:connectlocs="3378385,0;3378385,3856590;0,3856590;0,1428846;3378385,0" o:connectangles="0,0,0,0,0"/>
          </v:shape>
          <v:shape id="Полилиния 21" o:spid="_x0000_s2051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<v:path arrowok="t" o:connecttype="custom" o:connectlocs="2536154,147576;2536154,702260;0,702260;2536154,147576" o:connectangles="0,0,0,0"/>
          </v:shape>
          <v:shape id="Полилиния 5" o:spid="_x0000_s2050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<v:path arrowok="t" o:connecttype="custom" o:connectlocs="3418603,0;3418603,107096;162019,2271727;0,2271727;3418603,0" o:connectangles="0,0,0,0,0"/>
          </v:shape>
          <w10:wrap anchorx="page" anchory="page"/>
        </v:group>
      </w:pict>
    </w:r>
    <w:r w:rsidR="00B5749E"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Рисунок 35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14FD3">
      <w:rPr>
        <w:lang w:bidi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C02"/>
    <w:rsid w:val="00032F1A"/>
    <w:rsid w:val="0009727F"/>
    <w:rsid w:val="00107813"/>
    <w:rsid w:val="00160AFC"/>
    <w:rsid w:val="00172E8B"/>
    <w:rsid w:val="0017682E"/>
    <w:rsid w:val="001A323E"/>
    <w:rsid w:val="001B5D14"/>
    <w:rsid w:val="002065EF"/>
    <w:rsid w:val="002709AC"/>
    <w:rsid w:val="00330144"/>
    <w:rsid w:val="0033735F"/>
    <w:rsid w:val="004B730C"/>
    <w:rsid w:val="00551578"/>
    <w:rsid w:val="00557EB2"/>
    <w:rsid w:val="00571059"/>
    <w:rsid w:val="005966D4"/>
    <w:rsid w:val="005D5972"/>
    <w:rsid w:val="00657049"/>
    <w:rsid w:val="00674EF6"/>
    <w:rsid w:val="0068630D"/>
    <w:rsid w:val="006D22BB"/>
    <w:rsid w:val="006F0C9C"/>
    <w:rsid w:val="007159BD"/>
    <w:rsid w:val="00807373"/>
    <w:rsid w:val="00933A68"/>
    <w:rsid w:val="00961FD4"/>
    <w:rsid w:val="00A21AC6"/>
    <w:rsid w:val="00A77242"/>
    <w:rsid w:val="00B5749E"/>
    <w:rsid w:val="00BC2EFF"/>
    <w:rsid w:val="00BD43AD"/>
    <w:rsid w:val="00C261C4"/>
    <w:rsid w:val="00C76DDE"/>
    <w:rsid w:val="00C91E8B"/>
    <w:rsid w:val="00CF63A3"/>
    <w:rsid w:val="00D14FD3"/>
    <w:rsid w:val="00DA19FA"/>
    <w:rsid w:val="00DD7039"/>
    <w:rsid w:val="00DF27E8"/>
    <w:rsid w:val="00E23212"/>
    <w:rsid w:val="00E31A40"/>
    <w:rsid w:val="00E37BDA"/>
    <w:rsid w:val="00EC0721"/>
    <w:rsid w:val="00F01CC0"/>
    <w:rsid w:val="00F87DDD"/>
    <w:rsid w:val="00F9063B"/>
    <w:rsid w:val="00FD0C02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,"/>
  <w:listSeparator w:val=";"/>
  <w14:docId w14:val="542C8D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ru-RU" w:eastAsia="ja-JP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71059"/>
    <w:rPr>
      <w:color w:val="auto"/>
      <w:sz w:val="22"/>
    </w:rPr>
  </w:style>
  <w:style w:type="paragraph" w:styleId="1">
    <w:name w:val="heading 1"/>
    <w:basedOn w:val="a0"/>
    <w:next w:val="a0"/>
    <w:link w:val="10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2">
    <w:name w:val="heading 2"/>
    <w:basedOn w:val="a0"/>
    <w:next w:val="a0"/>
    <w:link w:val="20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3">
    <w:name w:val="heading 3"/>
    <w:basedOn w:val="a0"/>
    <w:next w:val="a0"/>
    <w:link w:val="30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DA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rsid w:val="00DA19FA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rsid w:val="00DA19FA"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a8">
    <w:name w:val="Заголовок Знак"/>
    <w:basedOn w:val="a1"/>
    <w:link w:val="a7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a9">
    <w:name w:val="Subtitle"/>
    <w:basedOn w:val="a0"/>
    <w:next w:val="a0"/>
    <w:link w:val="aa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a">
    <w:name w:val="Подзаголовок Знак"/>
    <w:basedOn w:val="a1"/>
    <w:link w:val="a9"/>
    <w:uiPriority w:val="4"/>
    <w:rsid w:val="00DF27E8"/>
    <w:rPr>
      <w:rFonts w:asciiTheme="majorHAnsi" w:hAnsiTheme="majorHAnsi"/>
      <w:sz w:val="24"/>
    </w:rPr>
  </w:style>
  <w:style w:type="paragraph" w:customStyle="1" w:styleId="ab">
    <w:name w:val="Организация"/>
    <w:basedOn w:val="a0"/>
    <w:next w:val="a0"/>
    <w:uiPriority w:val="5"/>
    <w:semiHidden/>
    <w:rsid w:val="00DA19FA"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ac">
    <w:name w:val="Placeholder Text"/>
    <w:basedOn w:val="a1"/>
    <w:uiPriority w:val="99"/>
    <w:semiHidden/>
    <w:rsid w:val="00DA19FA"/>
    <w:rPr>
      <w:color w:val="808080"/>
    </w:rPr>
  </w:style>
  <w:style w:type="paragraph" w:customStyle="1" w:styleId="ad">
    <w:name w:val="Получатель"/>
    <w:basedOn w:val="a0"/>
    <w:uiPriority w:val="2"/>
    <w:semiHidden/>
    <w:rsid w:val="00DA19FA"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ae">
    <w:name w:val="Block Text"/>
    <w:basedOn w:val="a0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20">
    <w:name w:val="Заголовок 2 Знак"/>
    <w:basedOn w:val="a1"/>
    <w:link w:val="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30">
    <w:name w:val="Заголовок 3 Знак"/>
    <w:basedOn w:val="a1"/>
    <w:link w:val="3"/>
    <w:uiPriority w:val="2"/>
    <w:rsid w:val="00330144"/>
    <w:rPr>
      <w:rFonts w:asciiTheme="majorHAnsi" w:hAnsiTheme="majorHAnsi"/>
      <w:b/>
      <w:bCs/>
      <w:sz w:val="22"/>
    </w:rPr>
  </w:style>
  <w:style w:type="paragraph" w:styleId="21">
    <w:name w:val="Quote"/>
    <w:basedOn w:val="a0"/>
    <w:next w:val="a0"/>
    <w:link w:val="22"/>
    <w:uiPriority w:val="2"/>
    <w:semiHidden/>
    <w:rsid w:val="00DA19FA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22">
    <w:name w:val="Цитата 2 Знак"/>
    <w:basedOn w:val="a1"/>
    <w:link w:val="21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af">
    <w:name w:val="Заголовок блока"/>
    <w:basedOn w:val="a0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23">
    <w:name w:val="Текст блока 2"/>
    <w:basedOn w:val="a0"/>
    <w:uiPriority w:val="2"/>
    <w:semiHidden/>
    <w:rsid w:val="00DA19FA"/>
    <w:pPr>
      <w:spacing w:after="160" w:line="240" w:lineRule="auto"/>
      <w:ind w:left="288" w:right="288"/>
    </w:pPr>
    <w:rPr>
      <w:color w:val="FFFFFF" w:themeColor="background1"/>
    </w:rPr>
  </w:style>
  <w:style w:type="paragraph" w:styleId="a">
    <w:name w:val="List Bullet"/>
    <w:basedOn w:val="a0"/>
    <w:uiPriority w:val="2"/>
    <w:unhideWhenUsed/>
    <w:qFormat/>
    <w:rsid w:val="00DA19FA"/>
    <w:pPr>
      <w:numPr>
        <w:numId w:val="1"/>
      </w:numPr>
      <w:spacing w:after="120"/>
    </w:pPr>
  </w:style>
  <w:style w:type="paragraph" w:styleId="af0">
    <w:name w:val="header"/>
    <w:basedOn w:val="a0"/>
    <w:link w:val="af1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674EF6"/>
    <w:rPr>
      <w:color w:val="auto"/>
      <w:sz w:val="22"/>
    </w:rPr>
  </w:style>
  <w:style w:type="paragraph" w:styleId="af2">
    <w:name w:val="footer"/>
    <w:basedOn w:val="a0"/>
    <w:link w:val="af3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674EF6"/>
    <w:rPr>
      <w:color w:val="auto"/>
      <w:sz w:val="22"/>
    </w:rPr>
  </w:style>
  <w:style w:type="paragraph" w:customStyle="1" w:styleId="24">
    <w:name w:val="Заголовок 2 (другой)"/>
    <w:basedOn w:val="2"/>
    <w:qFormat/>
    <w:rsid w:val="00A21AC6"/>
    <w:pPr>
      <w:spacing w:before="5680"/>
    </w:pPr>
  </w:style>
  <w:style w:type="paragraph" w:customStyle="1" w:styleId="31">
    <w:name w:val="Заголовок 3 (другой)"/>
    <w:basedOn w:val="3"/>
    <w:qFormat/>
    <w:rsid w:val="0068630D"/>
    <w:pPr>
      <w:spacing w:before="7680"/>
      <w:jc w:val="center"/>
    </w:pPr>
  </w:style>
  <w:style w:type="paragraph" w:customStyle="1" w:styleId="af4">
    <w:name w:val="Обычный (другой)"/>
    <w:basedOn w:val="a0"/>
    <w:qFormat/>
    <w:rsid w:val="00807373"/>
    <w:pPr>
      <w:spacing w:before="4680"/>
    </w:pPr>
  </w:style>
  <w:style w:type="paragraph" w:styleId="af5">
    <w:name w:val="Balloon Text"/>
    <w:basedOn w:val="a0"/>
    <w:link w:val="af6"/>
    <w:uiPriority w:val="99"/>
    <w:semiHidden/>
    <w:unhideWhenUsed/>
    <w:rsid w:val="005D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5D5972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n\Documents\Downloads\tf16412186_win32.dotx" TargetMode="External"/></Relationship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tf16412186_win32</Template>
  <TotalTime>0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2023-05-03T12:40:00Z</dcterms:created>
  <dcterms:modified xsi:type="dcterms:W3CDTF">2023-06-05T14:55:00Z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